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6519"/>
      </w:tblGrid>
      <w:tr w:rsidR="000172E5" w:rsidRPr="004D318A" w:rsidTr="00CB7F1B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</w:tcPr>
          <w:p w:rsidR="000172E5" w:rsidRPr="004D318A" w:rsidRDefault="00851C17" w:rsidP="004D318A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4D318A">
              <w:rPr>
                <w:b/>
                <w:sz w:val="24"/>
                <w:szCs w:val="24"/>
              </w:rPr>
              <w:t>Parent Information</w:t>
            </w:r>
          </w:p>
        </w:tc>
      </w:tr>
      <w:tr w:rsidR="000172E5" w:rsidRPr="004D318A" w:rsidTr="004D318A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2E5" w:rsidRPr="004D318A" w:rsidRDefault="006665D4" w:rsidP="004D318A">
            <w:pPr>
              <w:pStyle w:val="NormalIndent"/>
              <w:spacing w:before="0"/>
              <w:ind w:left="179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Surname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72E5" w:rsidRPr="004D318A" w:rsidRDefault="000172E5" w:rsidP="004D318A">
            <w:pPr>
              <w:spacing w:before="0"/>
              <w:ind w:left="179"/>
              <w:rPr>
                <w:sz w:val="24"/>
                <w:szCs w:val="24"/>
              </w:rPr>
            </w:pPr>
          </w:p>
        </w:tc>
      </w:tr>
      <w:tr w:rsidR="000172E5" w:rsidRPr="004D318A" w:rsidTr="004D318A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2E5" w:rsidRPr="004D318A" w:rsidRDefault="006665D4" w:rsidP="004D318A">
            <w:pPr>
              <w:pStyle w:val="NormalIndent"/>
              <w:spacing w:before="0"/>
              <w:ind w:left="179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First name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72E5" w:rsidRPr="004D318A" w:rsidRDefault="000172E5" w:rsidP="004D318A">
            <w:pPr>
              <w:spacing w:before="0"/>
              <w:ind w:left="179"/>
              <w:rPr>
                <w:sz w:val="24"/>
                <w:szCs w:val="24"/>
              </w:rPr>
            </w:pPr>
          </w:p>
        </w:tc>
      </w:tr>
      <w:tr w:rsidR="006665D4" w:rsidRPr="004D318A" w:rsidTr="004D318A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5D4" w:rsidRPr="004D318A" w:rsidRDefault="003306B6" w:rsidP="004D318A">
            <w:pPr>
              <w:pStyle w:val="NormalIndent"/>
              <w:spacing w:before="0"/>
              <w:ind w:left="179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Mobile phone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65D4" w:rsidRPr="004D318A" w:rsidRDefault="006665D4" w:rsidP="004D318A">
            <w:pPr>
              <w:spacing w:before="0"/>
              <w:ind w:left="179"/>
              <w:rPr>
                <w:sz w:val="24"/>
                <w:szCs w:val="24"/>
              </w:rPr>
            </w:pPr>
          </w:p>
        </w:tc>
      </w:tr>
      <w:tr w:rsidR="000172E5" w:rsidRPr="004D318A" w:rsidTr="004D318A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72E5" w:rsidRPr="004D318A" w:rsidRDefault="003306B6" w:rsidP="004D318A">
            <w:pPr>
              <w:pStyle w:val="NormalIndent"/>
              <w:spacing w:before="0"/>
              <w:ind w:left="181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 xml:space="preserve">Home /work phone </w:t>
            </w:r>
          </w:p>
          <w:p w:rsidR="003306B6" w:rsidRPr="004D318A" w:rsidRDefault="003306B6" w:rsidP="004D318A">
            <w:pPr>
              <w:pStyle w:val="NormalIndent"/>
              <w:spacing w:before="0"/>
              <w:ind w:left="181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(optional)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72E5" w:rsidRPr="004D318A" w:rsidRDefault="000172E5" w:rsidP="004D318A">
            <w:pPr>
              <w:spacing w:before="0"/>
              <w:ind w:left="179"/>
              <w:rPr>
                <w:sz w:val="24"/>
                <w:szCs w:val="24"/>
              </w:rPr>
            </w:pPr>
          </w:p>
        </w:tc>
      </w:tr>
      <w:tr w:rsidR="003306B6" w:rsidRPr="004D318A" w:rsidTr="00CB7F1B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06B6" w:rsidRPr="004D318A" w:rsidRDefault="003306B6" w:rsidP="004D318A">
            <w:pPr>
              <w:pStyle w:val="NormalIndent"/>
              <w:spacing w:before="0"/>
              <w:ind w:left="179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Email address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06B6" w:rsidRPr="004D318A" w:rsidRDefault="003306B6" w:rsidP="004D318A">
            <w:pPr>
              <w:spacing w:before="0"/>
              <w:ind w:left="179"/>
              <w:rPr>
                <w:sz w:val="24"/>
                <w:szCs w:val="24"/>
              </w:rPr>
            </w:pPr>
          </w:p>
        </w:tc>
      </w:tr>
      <w:tr w:rsidR="000172E5" w:rsidRPr="004D318A" w:rsidTr="00CB7F1B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0172E5" w:rsidRPr="004D318A" w:rsidRDefault="00851C17" w:rsidP="004D318A">
            <w:pPr>
              <w:spacing w:before="0"/>
              <w:ind w:left="179"/>
              <w:jc w:val="center"/>
              <w:rPr>
                <w:b/>
                <w:sz w:val="24"/>
                <w:szCs w:val="24"/>
              </w:rPr>
            </w:pPr>
            <w:r w:rsidRPr="004D318A">
              <w:rPr>
                <w:b/>
                <w:sz w:val="24"/>
                <w:szCs w:val="24"/>
              </w:rPr>
              <w:t>Student 1</w:t>
            </w:r>
          </w:p>
        </w:tc>
      </w:tr>
      <w:tr w:rsidR="008D7FA1" w:rsidRPr="004D318A" w:rsidTr="004D318A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FA1" w:rsidRPr="004D318A" w:rsidRDefault="008D7FA1" w:rsidP="004D318A">
            <w:pPr>
              <w:pStyle w:val="NormalIndent"/>
              <w:spacing w:before="0"/>
              <w:ind w:left="179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Surname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FA1" w:rsidRPr="004D318A" w:rsidRDefault="008D7FA1" w:rsidP="004D318A">
            <w:pPr>
              <w:spacing w:before="0"/>
              <w:ind w:left="179"/>
              <w:rPr>
                <w:sz w:val="24"/>
                <w:szCs w:val="24"/>
              </w:rPr>
            </w:pPr>
          </w:p>
        </w:tc>
      </w:tr>
      <w:tr w:rsidR="008D7FA1" w:rsidRPr="004D318A" w:rsidTr="004D318A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FA1" w:rsidRPr="004D318A" w:rsidRDefault="008D7FA1" w:rsidP="004D318A">
            <w:pPr>
              <w:pStyle w:val="NormalIndent"/>
              <w:spacing w:before="0"/>
              <w:ind w:left="179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First name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FA1" w:rsidRPr="004D318A" w:rsidRDefault="008D7FA1" w:rsidP="004D318A">
            <w:pPr>
              <w:spacing w:before="0"/>
              <w:ind w:left="179"/>
              <w:rPr>
                <w:sz w:val="24"/>
                <w:szCs w:val="24"/>
              </w:rPr>
            </w:pPr>
          </w:p>
        </w:tc>
      </w:tr>
      <w:tr w:rsidR="008D7FA1" w:rsidRPr="004D318A" w:rsidTr="004D318A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FA1" w:rsidRPr="004D318A" w:rsidRDefault="008D7FA1" w:rsidP="004D318A">
            <w:pPr>
              <w:pStyle w:val="NormalIndent"/>
              <w:spacing w:before="0"/>
              <w:ind w:left="179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Age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FA1" w:rsidRPr="004D318A" w:rsidRDefault="008D7FA1" w:rsidP="004D318A">
            <w:pPr>
              <w:spacing w:before="0"/>
              <w:ind w:left="179"/>
              <w:rPr>
                <w:sz w:val="24"/>
                <w:szCs w:val="24"/>
              </w:rPr>
            </w:pPr>
          </w:p>
        </w:tc>
      </w:tr>
      <w:tr w:rsidR="008D7FA1" w:rsidRPr="004D318A" w:rsidTr="004D318A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FA1" w:rsidRPr="004D318A" w:rsidRDefault="008D7FA1" w:rsidP="004D318A">
            <w:pPr>
              <w:pStyle w:val="NormalIndent"/>
              <w:spacing w:before="0"/>
              <w:ind w:left="181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Previous Hebrew lessons</w:t>
            </w:r>
            <w:r w:rsidRPr="004D318A">
              <w:rPr>
                <w:b/>
                <w:sz w:val="24"/>
                <w:szCs w:val="24"/>
              </w:rPr>
              <w:t xml:space="preserve"> Please circle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FA1" w:rsidRPr="004D318A" w:rsidRDefault="008D7FA1" w:rsidP="004D318A">
            <w:pPr>
              <w:spacing w:before="0"/>
              <w:ind w:left="179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No / Yes</w:t>
            </w:r>
          </w:p>
        </w:tc>
      </w:tr>
      <w:tr w:rsidR="008D7FA1" w:rsidRPr="004D318A" w:rsidTr="00CB7F1B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A1" w:rsidRDefault="008D7FA1" w:rsidP="004D318A">
            <w:pPr>
              <w:spacing w:before="0"/>
              <w:ind w:left="181"/>
              <w:rPr>
                <w:b/>
                <w:sz w:val="24"/>
                <w:szCs w:val="24"/>
              </w:rPr>
            </w:pPr>
            <w:r w:rsidRPr="004D318A">
              <w:rPr>
                <w:b/>
                <w:sz w:val="24"/>
                <w:szCs w:val="24"/>
              </w:rPr>
              <w:t xml:space="preserve">Hebrew </w:t>
            </w:r>
            <w:r w:rsidR="004D318A" w:rsidRPr="004D318A">
              <w:rPr>
                <w:b/>
                <w:sz w:val="24"/>
                <w:szCs w:val="24"/>
              </w:rPr>
              <w:t>knowledge l</w:t>
            </w:r>
            <w:r w:rsidRPr="004D318A">
              <w:rPr>
                <w:b/>
                <w:sz w:val="24"/>
                <w:szCs w:val="24"/>
              </w:rPr>
              <w:t>evel</w:t>
            </w:r>
          </w:p>
          <w:p w:rsidR="001B04FF" w:rsidRPr="004D318A" w:rsidRDefault="001B04FF" w:rsidP="004D318A">
            <w:pPr>
              <w:spacing w:before="0"/>
              <w:ind w:left="1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circle ones that apply</w:t>
            </w:r>
            <w:bookmarkStart w:id="0" w:name="_GoBack"/>
            <w:bookmarkEnd w:id="0"/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A1" w:rsidRPr="004D318A" w:rsidRDefault="008D7FA1" w:rsidP="004D318A">
            <w:pPr>
              <w:spacing w:before="0"/>
              <w:ind w:left="181"/>
              <w:rPr>
                <w:sz w:val="24"/>
                <w:szCs w:val="24"/>
              </w:rPr>
            </w:pPr>
            <w:r w:rsidRPr="004D318A">
              <w:rPr>
                <w:b/>
                <w:sz w:val="24"/>
                <w:szCs w:val="24"/>
              </w:rPr>
              <w:t>knows letters/ knows vowels/ reads simple words or sentences/ understands spoken Hebrew/</w:t>
            </w:r>
            <w:r w:rsidRPr="004D318A">
              <w:rPr>
                <w:sz w:val="24"/>
                <w:szCs w:val="24"/>
              </w:rPr>
              <w:t xml:space="preserve"> </w:t>
            </w:r>
          </w:p>
          <w:p w:rsidR="004D318A" w:rsidRPr="004D318A" w:rsidRDefault="004D318A" w:rsidP="004D318A">
            <w:pPr>
              <w:spacing w:before="0"/>
              <w:ind w:left="181"/>
              <w:rPr>
                <w:sz w:val="16"/>
                <w:szCs w:val="16"/>
              </w:rPr>
            </w:pPr>
          </w:p>
          <w:p w:rsidR="008D7FA1" w:rsidRDefault="001B04FF" w:rsidP="004D318A">
            <w:pPr>
              <w:spacing w:before="0"/>
              <w:ind w:lef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o</w:t>
            </w:r>
            <w:r w:rsidR="008D7FA1" w:rsidRPr="004D318A">
              <w:rPr>
                <w:sz w:val="24"/>
                <w:szCs w:val="24"/>
              </w:rPr>
              <w:t>ther information</w:t>
            </w:r>
            <w:r w:rsidR="004D318A" w:rsidRPr="004D318A">
              <w:rPr>
                <w:sz w:val="24"/>
                <w:szCs w:val="24"/>
              </w:rPr>
              <w:t xml:space="preserve"> you </w:t>
            </w:r>
            <w:r>
              <w:rPr>
                <w:sz w:val="24"/>
                <w:szCs w:val="24"/>
              </w:rPr>
              <w:t>wish to</w:t>
            </w:r>
            <w:r w:rsidR="004D318A" w:rsidRPr="004D318A">
              <w:rPr>
                <w:sz w:val="24"/>
                <w:szCs w:val="24"/>
              </w:rPr>
              <w:t xml:space="preserve"> provide</w:t>
            </w:r>
          </w:p>
          <w:p w:rsidR="004D318A" w:rsidRPr="004D318A" w:rsidRDefault="004D318A" w:rsidP="004D318A">
            <w:pPr>
              <w:spacing w:before="0"/>
              <w:ind w:left="181"/>
              <w:rPr>
                <w:sz w:val="24"/>
                <w:szCs w:val="24"/>
              </w:rPr>
            </w:pPr>
          </w:p>
          <w:p w:rsidR="008D7FA1" w:rsidRPr="004D318A" w:rsidRDefault="008D7FA1" w:rsidP="004D318A">
            <w:pPr>
              <w:spacing w:before="0"/>
              <w:ind w:left="179"/>
              <w:rPr>
                <w:b/>
                <w:sz w:val="24"/>
                <w:szCs w:val="24"/>
              </w:rPr>
            </w:pPr>
          </w:p>
        </w:tc>
      </w:tr>
      <w:tr w:rsidR="004D318A" w:rsidRPr="004D318A" w:rsidTr="00CB7F1B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D318A" w:rsidRPr="004D318A" w:rsidRDefault="004D318A" w:rsidP="003757A3">
            <w:pPr>
              <w:spacing w:before="0"/>
              <w:ind w:left="17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Student 2</w:t>
            </w:r>
          </w:p>
        </w:tc>
      </w:tr>
      <w:tr w:rsidR="004D318A" w:rsidRPr="004D318A" w:rsidTr="003757A3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18A" w:rsidRPr="004D318A" w:rsidRDefault="004D318A" w:rsidP="003757A3">
            <w:pPr>
              <w:pStyle w:val="NormalIndent"/>
              <w:spacing w:before="0"/>
              <w:ind w:left="179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Surname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18A" w:rsidRPr="004D318A" w:rsidRDefault="004D318A" w:rsidP="003757A3">
            <w:pPr>
              <w:spacing w:before="0"/>
              <w:ind w:left="179"/>
              <w:rPr>
                <w:sz w:val="24"/>
                <w:szCs w:val="24"/>
              </w:rPr>
            </w:pPr>
          </w:p>
        </w:tc>
      </w:tr>
      <w:tr w:rsidR="004D318A" w:rsidRPr="004D318A" w:rsidTr="003757A3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18A" w:rsidRPr="004D318A" w:rsidRDefault="004D318A" w:rsidP="003757A3">
            <w:pPr>
              <w:pStyle w:val="NormalIndent"/>
              <w:spacing w:before="0"/>
              <w:ind w:left="179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First name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18A" w:rsidRPr="004D318A" w:rsidRDefault="004D318A" w:rsidP="003757A3">
            <w:pPr>
              <w:spacing w:before="0"/>
              <w:ind w:left="179"/>
              <w:rPr>
                <w:sz w:val="24"/>
                <w:szCs w:val="24"/>
              </w:rPr>
            </w:pPr>
          </w:p>
        </w:tc>
      </w:tr>
      <w:tr w:rsidR="004D318A" w:rsidRPr="004D318A" w:rsidTr="003757A3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18A" w:rsidRPr="004D318A" w:rsidRDefault="004D318A" w:rsidP="003757A3">
            <w:pPr>
              <w:pStyle w:val="NormalIndent"/>
              <w:spacing w:before="0"/>
              <w:ind w:left="179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Age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18A" w:rsidRPr="004D318A" w:rsidRDefault="004D318A" w:rsidP="003757A3">
            <w:pPr>
              <w:spacing w:before="0"/>
              <w:ind w:left="179"/>
              <w:rPr>
                <w:sz w:val="24"/>
                <w:szCs w:val="24"/>
              </w:rPr>
            </w:pPr>
          </w:p>
        </w:tc>
      </w:tr>
      <w:tr w:rsidR="004D318A" w:rsidRPr="004D318A" w:rsidTr="003757A3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18A" w:rsidRPr="004D318A" w:rsidRDefault="004D318A" w:rsidP="003757A3">
            <w:pPr>
              <w:pStyle w:val="NormalIndent"/>
              <w:spacing w:before="0"/>
              <w:ind w:left="181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Previous Hebrew lessons</w:t>
            </w:r>
            <w:r w:rsidRPr="004D318A">
              <w:rPr>
                <w:b/>
                <w:sz w:val="24"/>
                <w:szCs w:val="24"/>
              </w:rPr>
              <w:t xml:space="preserve"> Please circle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18A" w:rsidRPr="004D318A" w:rsidRDefault="004D318A" w:rsidP="003757A3">
            <w:pPr>
              <w:spacing w:before="0"/>
              <w:ind w:left="179"/>
              <w:rPr>
                <w:sz w:val="24"/>
                <w:szCs w:val="24"/>
              </w:rPr>
            </w:pPr>
            <w:r w:rsidRPr="004D318A">
              <w:rPr>
                <w:sz w:val="24"/>
                <w:szCs w:val="24"/>
              </w:rPr>
              <w:t>No / Yes</w:t>
            </w:r>
          </w:p>
        </w:tc>
      </w:tr>
      <w:tr w:rsidR="004D318A" w:rsidRPr="004D318A" w:rsidTr="00CB7F1B">
        <w:trPr>
          <w:trHeight w:val="510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4D318A" w:rsidRDefault="004D318A" w:rsidP="003757A3">
            <w:pPr>
              <w:spacing w:before="0"/>
              <w:ind w:left="181"/>
              <w:rPr>
                <w:b/>
                <w:sz w:val="24"/>
                <w:szCs w:val="24"/>
              </w:rPr>
            </w:pPr>
            <w:r w:rsidRPr="004D318A">
              <w:rPr>
                <w:b/>
                <w:sz w:val="24"/>
                <w:szCs w:val="24"/>
              </w:rPr>
              <w:t>Hebrew knowledge level</w:t>
            </w:r>
          </w:p>
          <w:p w:rsidR="001B04FF" w:rsidRPr="004D318A" w:rsidRDefault="001B04FF" w:rsidP="003757A3">
            <w:pPr>
              <w:spacing w:before="0"/>
              <w:ind w:left="1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circle ones that apply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4D318A" w:rsidRPr="004D318A" w:rsidRDefault="004D318A" w:rsidP="003757A3">
            <w:pPr>
              <w:spacing w:before="0"/>
              <w:ind w:left="181"/>
              <w:rPr>
                <w:sz w:val="24"/>
                <w:szCs w:val="24"/>
              </w:rPr>
            </w:pPr>
            <w:r w:rsidRPr="004D318A">
              <w:rPr>
                <w:b/>
                <w:sz w:val="24"/>
                <w:szCs w:val="24"/>
              </w:rPr>
              <w:t>knows letters/ knows vowels/ reads simple words or sentences/ understands spoken Hebrew/</w:t>
            </w:r>
            <w:r w:rsidRPr="004D318A">
              <w:rPr>
                <w:sz w:val="24"/>
                <w:szCs w:val="24"/>
              </w:rPr>
              <w:t xml:space="preserve"> </w:t>
            </w:r>
          </w:p>
          <w:p w:rsidR="004D318A" w:rsidRPr="004D318A" w:rsidRDefault="004D318A" w:rsidP="003757A3">
            <w:pPr>
              <w:spacing w:before="0"/>
              <w:ind w:left="181"/>
              <w:rPr>
                <w:sz w:val="16"/>
                <w:szCs w:val="16"/>
              </w:rPr>
            </w:pPr>
          </w:p>
          <w:p w:rsidR="004D318A" w:rsidRDefault="001B04FF" w:rsidP="003757A3">
            <w:pPr>
              <w:spacing w:before="0"/>
              <w:ind w:lef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o</w:t>
            </w:r>
            <w:r w:rsidR="004D318A" w:rsidRPr="004D318A">
              <w:rPr>
                <w:sz w:val="24"/>
                <w:szCs w:val="24"/>
              </w:rPr>
              <w:t xml:space="preserve">ther information you </w:t>
            </w:r>
            <w:r>
              <w:rPr>
                <w:sz w:val="24"/>
                <w:szCs w:val="24"/>
              </w:rPr>
              <w:t>wish to</w:t>
            </w:r>
            <w:r w:rsidR="004D318A" w:rsidRPr="004D318A">
              <w:rPr>
                <w:sz w:val="24"/>
                <w:szCs w:val="24"/>
              </w:rPr>
              <w:t xml:space="preserve"> provide</w:t>
            </w:r>
          </w:p>
          <w:p w:rsidR="004D318A" w:rsidRPr="004D318A" w:rsidRDefault="004D318A" w:rsidP="003757A3">
            <w:pPr>
              <w:spacing w:before="0"/>
              <w:ind w:left="181"/>
              <w:rPr>
                <w:sz w:val="24"/>
                <w:szCs w:val="24"/>
              </w:rPr>
            </w:pPr>
          </w:p>
          <w:p w:rsidR="004D318A" w:rsidRPr="004D318A" w:rsidRDefault="004D318A" w:rsidP="003757A3">
            <w:pPr>
              <w:spacing w:before="0"/>
              <w:ind w:left="179"/>
              <w:rPr>
                <w:b/>
                <w:sz w:val="24"/>
                <w:szCs w:val="24"/>
              </w:rPr>
            </w:pPr>
          </w:p>
        </w:tc>
      </w:tr>
      <w:tr w:rsidR="004D318A" w:rsidRPr="004D318A" w:rsidTr="00CB7F1B">
        <w:trPr>
          <w:trHeight w:val="510"/>
        </w:trPr>
        <w:tc>
          <w:tcPr>
            <w:tcW w:w="5000" w:type="pct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D0CECE" w:themeFill="background2" w:themeFillShade="E6"/>
            <w:vAlign w:val="center"/>
          </w:tcPr>
          <w:p w:rsidR="004D318A" w:rsidRPr="004D318A" w:rsidRDefault="004D318A" w:rsidP="00F24548">
            <w:pPr>
              <w:spacing w:before="0"/>
              <w:ind w:left="17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For additional students </w:t>
            </w:r>
            <w:r w:rsidR="00F24548">
              <w:rPr>
                <w:b/>
                <w:sz w:val="24"/>
                <w:szCs w:val="24"/>
              </w:rPr>
              <w:t xml:space="preserve">email </w:t>
            </w:r>
            <w:r>
              <w:rPr>
                <w:b/>
                <w:sz w:val="24"/>
                <w:szCs w:val="24"/>
              </w:rPr>
              <w:t>two pages</w:t>
            </w:r>
          </w:p>
        </w:tc>
      </w:tr>
    </w:tbl>
    <w:p w:rsidR="000172E5" w:rsidRPr="006665D4" w:rsidRDefault="000172E5" w:rsidP="00CB7F1B">
      <w:pPr>
        <w:rPr>
          <w:sz w:val="24"/>
          <w:szCs w:val="24"/>
        </w:rPr>
      </w:pPr>
    </w:p>
    <w:sectPr w:rsidR="000172E5" w:rsidRPr="006665D4" w:rsidSect="00CB7F1B">
      <w:headerReference w:type="default" r:id="rId10"/>
      <w:pgSz w:w="12240" w:h="15840"/>
      <w:pgMar w:top="1134" w:right="1440" w:bottom="568" w:left="1440" w:header="426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C17" w:rsidRDefault="00851C17" w:rsidP="000172E5">
      <w:pPr>
        <w:spacing w:after="0" w:line="240" w:lineRule="auto"/>
      </w:pPr>
      <w:r>
        <w:separator/>
      </w:r>
    </w:p>
  </w:endnote>
  <w:endnote w:type="continuationSeparator" w:id="0">
    <w:p w:rsidR="00851C17" w:rsidRDefault="00851C1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620D500-A440-4B91-9509-CF3B34334797}"/>
    <w:embedBold r:id="rId2" w:fontKey="{A98672A5-EA7C-4DD2-AE34-880D7FB214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E1E555B-1071-43C5-8CD1-827FAE647A04}"/>
    <w:embedBold r:id="rId4" w:fontKey="{D1408A7A-F642-44E4-9F75-5DF5DE027D66}"/>
    <w:embedItalic r:id="rId5" w:fontKey="{DB5FAA1C-3294-4EAB-A601-AC6AA85504F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B54433D7-3A50-425E-9711-68237BF13B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C17" w:rsidRDefault="00851C17" w:rsidP="000172E5">
      <w:pPr>
        <w:spacing w:after="0" w:line="240" w:lineRule="auto"/>
      </w:pPr>
      <w:r>
        <w:separator/>
      </w:r>
    </w:p>
  </w:footnote>
  <w:footnote w:type="continuationSeparator" w:id="0">
    <w:p w:rsidR="00851C17" w:rsidRDefault="00851C1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9310"/>
    </w:tblGrid>
    <w:tr w:rsidR="00F24548" w:rsidRPr="00B337A2" w:rsidTr="00CB7F1B">
      <w:trPr>
        <w:trHeight w:val="858"/>
      </w:trPr>
      <w:tc>
        <w:tcPr>
          <w:tcW w:w="9350" w:type="dxa"/>
          <w:tcBorders>
            <w:top w:val="triple" w:sz="4" w:space="0" w:color="auto"/>
            <w:left w:val="triple" w:sz="4" w:space="0" w:color="auto"/>
            <w:bottom w:val="triple" w:sz="4" w:space="0" w:color="auto"/>
            <w:right w:val="triple" w:sz="4" w:space="0" w:color="auto"/>
          </w:tcBorders>
          <w:shd w:val="clear" w:color="auto" w:fill="F2F2F2" w:themeFill="background1" w:themeFillShade="F2"/>
          <w:vAlign w:val="center"/>
        </w:tcPr>
        <w:p w:rsidR="00F24548" w:rsidRPr="004D318A" w:rsidRDefault="00F24548" w:rsidP="00851C17">
          <w:pPr>
            <w:tabs>
              <w:tab w:val="center" w:pos="4680"/>
              <w:tab w:val="right" w:pos="9360"/>
            </w:tabs>
            <w:spacing w:before="0" w:after="0" w:line="240" w:lineRule="auto"/>
            <w:jc w:val="center"/>
            <w:rPr>
              <w:rFonts w:ascii="Corbel" w:eastAsia="Calibri" w:hAnsi="Corbel" w:cs="Times New Roman"/>
              <w:b/>
              <w:noProof/>
              <w:color w:val="731F1C"/>
              <w:sz w:val="32"/>
              <w:szCs w:val="32"/>
            </w:rPr>
          </w:pPr>
          <w:r w:rsidRPr="004D318A">
            <w:rPr>
              <w:rFonts w:ascii="Corbel" w:eastAsia="Calibri" w:hAnsi="Corbel" w:cs="Times New Roman"/>
              <w:b/>
              <w:noProof/>
              <w:color w:val="731F1C"/>
              <w:sz w:val="32"/>
              <w:szCs w:val="32"/>
            </w:rPr>
            <w:t>NEJC Hebrew School</w:t>
          </w:r>
        </w:p>
        <w:p w:rsidR="00F24548" w:rsidRDefault="00F24548" w:rsidP="00851C17">
          <w:pPr>
            <w:tabs>
              <w:tab w:val="center" w:pos="4680"/>
              <w:tab w:val="right" w:pos="9360"/>
            </w:tabs>
            <w:spacing w:before="0" w:after="0" w:line="240" w:lineRule="auto"/>
            <w:jc w:val="center"/>
            <w:rPr>
              <w:rFonts w:ascii="Corbel" w:eastAsia="Calibri" w:hAnsi="Corbel" w:cs="Times New Roman"/>
              <w:b/>
              <w:noProof/>
              <w:color w:val="731F1C"/>
              <w:sz w:val="32"/>
              <w:szCs w:val="32"/>
            </w:rPr>
          </w:pPr>
          <w:r w:rsidRPr="004D318A">
            <w:rPr>
              <w:rFonts w:ascii="Corbel" w:eastAsia="Calibri" w:hAnsi="Corbel" w:cs="Times New Roman"/>
              <w:b/>
              <w:noProof/>
              <w:color w:val="731F1C"/>
              <w:sz w:val="32"/>
              <w:szCs w:val="32"/>
            </w:rPr>
            <w:t>Expression of Interest</w:t>
          </w:r>
          <w:r>
            <w:rPr>
              <w:rFonts w:ascii="Corbel" w:eastAsia="Calibri" w:hAnsi="Corbel" w:cs="Times New Roman"/>
              <w:b/>
              <w:noProof/>
              <w:color w:val="731F1C"/>
              <w:sz w:val="32"/>
              <w:szCs w:val="32"/>
            </w:rPr>
            <w:t xml:space="preserve"> Form</w:t>
          </w:r>
        </w:p>
        <w:p w:rsidR="00F24548" w:rsidRPr="00CB7F1B" w:rsidRDefault="00F24548" w:rsidP="00CB7F1B">
          <w:pPr>
            <w:tabs>
              <w:tab w:val="center" w:pos="4680"/>
              <w:tab w:val="right" w:pos="9360"/>
            </w:tabs>
            <w:spacing w:before="0" w:after="0" w:line="240" w:lineRule="auto"/>
            <w:jc w:val="center"/>
            <w:rPr>
              <w:rFonts w:ascii="Corbel" w:eastAsia="Calibri" w:hAnsi="Corbel" w:cs="Times New Roman"/>
              <w:b/>
              <w:noProof/>
              <w:color w:val="731F1C"/>
            </w:rPr>
          </w:pPr>
          <w:r w:rsidRPr="00CB7F1B">
            <w:rPr>
              <w:rFonts w:ascii="Corbel" w:eastAsia="Calibri" w:hAnsi="Corbel" w:cs="Times New Roman"/>
              <w:b/>
              <w:noProof/>
              <w:color w:val="FF0000"/>
            </w:rPr>
            <w:t xml:space="preserve">Print, </w:t>
          </w:r>
          <w:r w:rsidR="00CB7F1B" w:rsidRPr="00CB7F1B">
            <w:rPr>
              <w:rFonts w:ascii="Corbel" w:eastAsia="Calibri" w:hAnsi="Corbel" w:cs="Times New Roman"/>
              <w:b/>
              <w:noProof/>
              <w:color w:val="FF0000"/>
            </w:rPr>
            <w:t>Fill in, S</w:t>
          </w:r>
          <w:r w:rsidRPr="00CB7F1B">
            <w:rPr>
              <w:rFonts w:ascii="Corbel" w:eastAsia="Calibri" w:hAnsi="Corbel" w:cs="Times New Roman"/>
              <w:b/>
              <w:noProof/>
              <w:color w:val="FF0000"/>
            </w:rPr>
            <w:t>can</w:t>
          </w:r>
          <w:r w:rsidR="00CB7F1B" w:rsidRPr="00CB7F1B">
            <w:rPr>
              <w:rFonts w:ascii="Corbel" w:eastAsia="Calibri" w:hAnsi="Corbel" w:cs="Times New Roman"/>
              <w:b/>
              <w:noProof/>
              <w:color w:val="FF0000"/>
            </w:rPr>
            <w:t xml:space="preserve"> or Photograph then</w:t>
          </w:r>
          <w:r w:rsidR="003621F3" w:rsidRPr="00CB7F1B">
            <w:rPr>
              <w:rFonts w:ascii="Corbel" w:eastAsia="Calibri" w:hAnsi="Corbel" w:cs="Times New Roman"/>
              <w:b/>
              <w:noProof/>
              <w:color w:val="FF0000"/>
            </w:rPr>
            <w:t xml:space="preserve"> email </w:t>
          </w:r>
          <w:r w:rsidR="00CB7F1B" w:rsidRPr="00CB7F1B">
            <w:rPr>
              <w:rFonts w:ascii="Corbel" w:eastAsia="Calibri" w:hAnsi="Corbel" w:cs="Times New Roman"/>
              <w:b/>
              <w:noProof/>
              <w:color w:val="FF0000"/>
            </w:rPr>
            <w:t xml:space="preserve">form </w:t>
          </w:r>
          <w:r w:rsidR="003621F3" w:rsidRPr="00CB7F1B">
            <w:rPr>
              <w:rFonts w:ascii="Corbel" w:eastAsia="Calibri" w:hAnsi="Corbel" w:cs="Times New Roman"/>
              <w:b/>
              <w:noProof/>
              <w:color w:val="FF0000"/>
            </w:rPr>
            <w:t>to t.frankel71</w:t>
          </w:r>
          <w:r w:rsidRPr="00CB7F1B">
            <w:rPr>
              <w:rFonts w:ascii="Corbel" w:eastAsia="Calibri" w:hAnsi="Corbel" w:cs="Times New Roman"/>
              <w:b/>
              <w:noProof/>
              <w:color w:val="FF0000"/>
            </w:rPr>
            <w:t>@gmail.com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C17"/>
    <w:rsid w:val="000172E5"/>
    <w:rsid w:val="00052382"/>
    <w:rsid w:val="0006568A"/>
    <w:rsid w:val="00076F0F"/>
    <w:rsid w:val="00084253"/>
    <w:rsid w:val="000D1F49"/>
    <w:rsid w:val="001727CA"/>
    <w:rsid w:val="001B04FF"/>
    <w:rsid w:val="002C56E6"/>
    <w:rsid w:val="00311D4F"/>
    <w:rsid w:val="003306B6"/>
    <w:rsid w:val="00344849"/>
    <w:rsid w:val="00361E11"/>
    <w:rsid w:val="003621F3"/>
    <w:rsid w:val="003F0847"/>
    <w:rsid w:val="0040090B"/>
    <w:rsid w:val="0046302A"/>
    <w:rsid w:val="00487D2D"/>
    <w:rsid w:val="004D318A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665D4"/>
    <w:rsid w:val="007147D7"/>
    <w:rsid w:val="00770F25"/>
    <w:rsid w:val="007A35A8"/>
    <w:rsid w:val="007B0A85"/>
    <w:rsid w:val="007C6A52"/>
    <w:rsid w:val="0082043E"/>
    <w:rsid w:val="00846B76"/>
    <w:rsid w:val="00851C17"/>
    <w:rsid w:val="008D7FA1"/>
    <w:rsid w:val="008E203A"/>
    <w:rsid w:val="0091229C"/>
    <w:rsid w:val="00940E73"/>
    <w:rsid w:val="0098597D"/>
    <w:rsid w:val="009F619A"/>
    <w:rsid w:val="009F6DDE"/>
    <w:rsid w:val="00A370A8"/>
    <w:rsid w:val="00B337A2"/>
    <w:rsid w:val="00B55D2C"/>
    <w:rsid w:val="00BD4753"/>
    <w:rsid w:val="00BD5CB1"/>
    <w:rsid w:val="00BE62EE"/>
    <w:rsid w:val="00C003BA"/>
    <w:rsid w:val="00C4602F"/>
    <w:rsid w:val="00C46878"/>
    <w:rsid w:val="00C6231D"/>
    <w:rsid w:val="00CB4A51"/>
    <w:rsid w:val="00CB7F1B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2454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03DD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3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fb0879af-3eba-417a-a55a-ffe6dcd6ca77"/>
    <ds:schemaRef ds:uri="6dc4bcd6-49db-4c07-9060-8acfc67cef9f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2019-01-02T04:14:00Z</dcterms:created>
  <dcterms:modified xsi:type="dcterms:W3CDTF">2019-01-02T04:21:00Z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